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Ind w:w="107" w:type="dxa"/>
        <w:tblLayout w:type="fixed"/>
        <w:tblLook w:val="0000" w:firstRow="0" w:lastRow="0" w:firstColumn="0" w:lastColumn="0" w:noHBand="0" w:noVBand="0"/>
      </w:tblPr>
      <w:tblGrid>
        <w:gridCol w:w="2325"/>
        <w:gridCol w:w="5805"/>
        <w:gridCol w:w="1740"/>
      </w:tblGrid>
      <w:tr w:rsidR="00B930FA" w14:paraId="5913F542" w14:textId="77777777">
        <w:trPr>
          <w:trHeight w:val="2060"/>
        </w:trPr>
        <w:tc>
          <w:tcPr>
            <w:tcW w:w="2325" w:type="dxa"/>
            <w:shd w:val="clear" w:color="auto" w:fill="auto"/>
          </w:tcPr>
          <w:p w14:paraId="368737D3" w14:textId="77777777" w:rsidR="00B930FA" w:rsidRDefault="00373FC2">
            <w:pPr>
              <w:snapToGrid w:val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935" distR="114935" simplePos="0" relativeHeight="251656704" behindDoc="0" locked="0" layoutInCell="1" allowOverlap="1" wp14:anchorId="07F305E8" wp14:editId="1136487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231775</wp:posOffset>
                  </wp:positionV>
                  <wp:extent cx="1431925" cy="1073785"/>
                  <wp:effectExtent l="0" t="0" r="0" b="0"/>
                  <wp:wrapSquare wrapText="bothSides"/>
                  <wp:docPr id="6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73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5" w:type="dxa"/>
            <w:shd w:val="clear" w:color="auto" w:fill="auto"/>
          </w:tcPr>
          <w:p w14:paraId="7C756A7F" w14:textId="77777777" w:rsidR="00B930FA" w:rsidRDefault="00F86760">
            <w:pPr>
              <w:pStyle w:val="Heading1"/>
              <w:spacing w:before="240"/>
              <w:rPr>
                <w:rFonts w:ascii="Verdana" w:hAnsi="Verdana" w:cs="Verdana"/>
                <w:color w:val="FF3333"/>
                <w:szCs w:val="36"/>
              </w:rPr>
            </w:pPr>
            <w:r>
              <w:t>DEVON ORIENTEERING CLUB</w:t>
            </w:r>
          </w:p>
          <w:p w14:paraId="3F8389F7" w14:textId="77777777" w:rsidR="00B930FA" w:rsidRDefault="00B930FA">
            <w:pPr>
              <w:autoSpaceDE w:val="0"/>
              <w:jc w:val="center"/>
              <w:rPr>
                <w:rFonts w:ascii="Verdana" w:hAnsi="Verdana" w:cs="Verdana"/>
                <w:b/>
                <w:color w:val="FF3333"/>
                <w:sz w:val="36"/>
                <w:szCs w:val="36"/>
              </w:rPr>
            </w:pPr>
          </w:p>
          <w:p w14:paraId="34509E13" w14:textId="77777777" w:rsidR="00B930FA" w:rsidRPr="00676643" w:rsidRDefault="00F86760">
            <w:pPr>
              <w:autoSpaceDE w:val="0"/>
              <w:jc w:val="center"/>
              <w:rPr>
                <w:rFonts w:ascii="Verdana" w:hAnsi="Verdana" w:cs="Verdana"/>
                <w:b/>
                <w:color w:val="00B050"/>
                <w:sz w:val="48"/>
                <w:szCs w:val="48"/>
              </w:rPr>
            </w:pPr>
            <w:r w:rsidRPr="00676643">
              <w:rPr>
                <w:rFonts w:ascii="Verdana" w:hAnsi="Verdana" w:cs="Verdana"/>
                <w:b/>
                <w:color w:val="00B050"/>
                <w:sz w:val="48"/>
                <w:szCs w:val="48"/>
              </w:rPr>
              <w:t>Haldon Forest</w:t>
            </w:r>
          </w:p>
          <w:p w14:paraId="13CD1479" w14:textId="77777777" w:rsidR="00B930FA" w:rsidRPr="00676643" w:rsidRDefault="00F86760">
            <w:pPr>
              <w:autoSpaceDE w:val="0"/>
              <w:jc w:val="center"/>
              <w:rPr>
                <w:rFonts w:ascii="Verdana" w:hAnsi="Verdana" w:cs="Verdana"/>
                <w:b/>
                <w:color w:val="00B050"/>
                <w:sz w:val="48"/>
                <w:szCs w:val="48"/>
              </w:rPr>
            </w:pPr>
            <w:r w:rsidRPr="00676643">
              <w:rPr>
                <w:rFonts w:ascii="Verdana" w:hAnsi="Verdana" w:cs="Verdana"/>
                <w:b/>
                <w:color w:val="00B050"/>
                <w:sz w:val="48"/>
                <w:szCs w:val="48"/>
              </w:rPr>
              <w:t>Orienteering</w:t>
            </w:r>
          </w:p>
          <w:p w14:paraId="3D972A11" w14:textId="77777777" w:rsidR="00B930FA" w:rsidRPr="00676643" w:rsidRDefault="00F86760">
            <w:pPr>
              <w:autoSpaceDE w:val="0"/>
              <w:jc w:val="center"/>
              <w:rPr>
                <w:color w:val="00B050"/>
              </w:rPr>
            </w:pPr>
            <w:r w:rsidRPr="00676643">
              <w:rPr>
                <w:rFonts w:ascii="Verdana" w:hAnsi="Verdana" w:cs="Verdana"/>
                <w:b/>
                <w:color w:val="00B050"/>
                <w:sz w:val="48"/>
                <w:szCs w:val="48"/>
              </w:rPr>
              <w:t>Taster</w:t>
            </w:r>
          </w:p>
          <w:p w14:paraId="6B35AC49" w14:textId="77777777" w:rsidR="00B930FA" w:rsidRDefault="00B930FA">
            <w:pPr>
              <w:autoSpaceDE w:val="0"/>
              <w:jc w:val="center"/>
            </w:pPr>
          </w:p>
          <w:p w14:paraId="051F4BC2" w14:textId="77777777" w:rsidR="00B930FA" w:rsidRDefault="00F86760">
            <w:pPr>
              <w:autoSpaceDE w:val="0"/>
              <w:jc w:val="center"/>
            </w:pPr>
            <w:r>
              <w:rPr>
                <w:rFonts w:ascii="Verdana" w:hAnsi="Verdana" w:cs="Verdana"/>
                <w:b/>
                <w:sz w:val="32"/>
                <w:szCs w:val="32"/>
              </w:rPr>
              <w:t>Saturday 18</w:t>
            </w:r>
            <w:r>
              <w:rPr>
                <w:rFonts w:ascii="Verdana" w:hAnsi="Verdana" w:cs="Verdana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ascii="Verdana" w:hAnsi="Verdana" w:cs="Verdana"/>
                <w:b/>
                <w:sz w:val="32"/>
                <w:szCs w:val="32"/>
              </w:rPr>
              <w:t xml:space="preserve"> February 2023</w:t>
            </w:r>
          </w:p>
          <w:p w14:paraId="1CA9FFDC" w14:textId="77777777" w:rsidR="00B930FA" w:rsidRDefault="00B930FA">
            <w:pPr>
              <w:autoSpaceDE w:val="0"/>
              <w:jc w:val="center"/>
            </w:pPr>
          </w:p>
          <w:p w14:paraId="40C95F1B" w14:textId="77777777" w:rsidR="00B930FA" w:rsidRDefault="00F86760">
            <w:pPr>
              <w:autoSpaceDE w:val="0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n-US"/>
              </w:rPr>
              <w:t xml:space="preserve">9.30am – 12.30pm </w:t>
            </w:r>
          </w:p>
          <w:p w14:paraId="085273E4" w14:textId="77777777" w:rsidR="00B930FA" w:rsidRDefault="00F86760">
            <w:pPr>
              <w:autoSpaceDE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(Come anytime within this time window - just 30 mins or up to all 3 hours) </w:t>
            </w:r>
          </w:p>
          <w:p w14:paraId="5E34A693" w14:textId="77777777" w:rsidR="00B930FA" w:rsidRDefault="00B930F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40" w:type="dxa"/>
            <w:shd w:val="clear" w:color="auto" w:fill="auto"/>
          </w:tcPr>
          <w:p w14:paraId="24E750D0" w14:textId="77777777" w:rsidR="00B930FA" w:rsidRDefault="00373FC2">
            <w:pPr>
              <w:pStyle w:val="Heading1"/>
              <w:snapToGrid w:val="0"/>
              <w:spacing w:before="120"/>
            </w:pPr>
            <w:r>
              <w:rPr>
                <w:noProof/>
              </w:rPr>
              <w:drawing>
                <wp:anchor distT="0" distB="0" distL="114935" distR="114935" simplePos="0" relativeHeight="251657728" behindDoc="0" locked="0" layoutInCell="1" allowOverlap="1" wp14:anchorId="6A868CAA" wp14:editId="46CF3FA2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469265</wp:posOffset>
                  </wp:positionV>
                  <wp:extent cx="900430" cy="492760"/>
                  <wp:effectExtent l="0" t="0" r="0" b="0"/>
                  <wp:wrapSquare wrapText="bothSides"/>
                  <wp:docPr id="5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492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3FF2A6" w14:textId="58B690D1" w:rsidR="00B930FA" w:rsidRDefault="00F86760" w:rsidP="00373FC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free drop-in session aimed at matching your interest and experience with some fun navigational practice, and future orienteering opportunities.</w:t>
      </w:r>
    </w:p>
    <w:p w14:paraId="354CB7A0" w14:textId="6EDE7D56" w:rsidR="00B930FA" w:rsidRDefault="00F86760" w:rsidP="00373FC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(See: </w:t>
      </w:r>
      <w:hyperlink r:id="rId9" w:history="1">
        <w:r>
          <w:rPr>
            <w:rStyle w:val="Hyperlink"/>
            <w:rFonts w:ascii="Arial" w:hAnsi="Arial" w:cs="Arial"/>
            <w:color w:val="3333FF"/>
            <w:sz w:val="28"/>
            <w:szCs w:val="28"/>
          </w:rPr>
          <w:t>https://www.devonorienteering.co.uk/events</w:t>
        </w:r>
      </w:hyperlink>
      <w:r>
        <w:rPr>
          <w:rFonts w:ascii="Arial" w:hAnsi="Arial" w:cs="Arial"/>
          <w:sz w:val="28"/>
          <w:szCs w:val="28"/>
        </w:rPr>
        <w:t>)</w:t>
      </w:r>
    </w:p>
    <w:p w14:paraId="5B2D4F7D" w14:textId="77777777" w:rsidR="00B930FA" w:rsidRDefault="00B930FA">
      <w:pPr>
        <w:jc w:val="center"/>
        <w:rPr>
          <w:rFonts w:ascii="Arial" w:hAnsi="Arial" w:cs="Arial"/>
          <w:sz w:val="28"/>
          <w:szCs w:val="28"/>
        </w:rPr>
      </w:pPr>
    </w:p>
    <w:p w14:paraId="744F4A7F" w14:textId="77777777" w:rsidR="00B930FA" w:rsidRDefault="00F8676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All ages, individuals and groups / </w:t>
      </w:r>
      <w:proofErr w:type="gramStart"/>
      <w:r>
        <w:rPr>
          <w:rFonts w:ascii="Arial" w:hAnsi="Arial" w:cs="Arial"/>
          <w:sz w:val="28"/>
          <w:szCs w:val="28"/>
        </w:rPr>
        <w:t>families</w:t>
      </w:r>
      <w:proofErr w:type="gramEnd"/>
      <w:r>
        <w:rPr>
          <w:rFonts w:ascii="Arial" w:hAnsi="Arial" w:cs="Arial"/>
          <w:sz w:val="28"/>
          <w:szCs w:val="28"/>
        </w:rPr>
        <w:t xml:space="preserve"> welcome! No experience needed; we’ll teach you the basics.</w:t>
      </w:r>
    </w:p>
    <w:p w14:paraId="20E9CD0B" w14:textId="77777777" w:rsidR="00B930FA" w:rsidRDefault="00B930FA">
      <w:pPr>
        <w:jc w:val="center"/>
        <w:rPr>
          <w:rFonts w:ascii="Arial" w:hAnsi="Arial" w:cs="Arial"/>
          <w:sz w:val="28"/>
          <w:szCs w:val="28"/>
        </w:rPr>
      </w:pPr>
    </w:p>
    <w:p w14:paraId="446BEFD8" w14:textId="77777777" w:rsidR="00B930FA" w:rsidRDefault="00F86760">
      <w:pPr>
        <w:shd w:val="clear" w:color="auto" w:fill="66FF6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Doing the </w:t>
      </w:r>
      <w:proofErr w:type="spellStart"/>
      <w:r>
        <w:rPr>
          <w:rFonts w:ascii="Arial" w:hAnsi="Arial" w:cs="Arial"/>
          <w:sz w:val="28"/>
          <w:szCs w:val="28"/>
        </w:rPr>
        <w:t>ParkRu</w:t>
      </w:r>
      <w:r>
        <w:rPr>
          <w:rFonts w:ascii="Arial" w:hAnsi="Arial" w:cs="Arial"/>
          <w:sz w:val="28"/>
          <w:szCs w:val="28"/>
        </w:rPr>
        <w:t>n</w:t>
      </w:r>
      <w:proofErr w:type="spellEnd"/>
      <w:r>
        <w:rPr>
          <w:rFonts w:ascii="Arial" w:hAnsi="Arial" w:cs="Arial"/>
          <w:sz w:val="28"/>
          <w:szCs w:val="28"/>
        </w:rPr>
        <w:t xml:space="preserve"> at 9am? </w:t>
      </w:r>
    </w:p>
    <w:p w14:paraId="7BDD0AEE" w14:textId="77777777" w:rsidR="00B930FA" w:rsidRDefault="00F8676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Then why not come along afterwards. </w:t>
      </w:r>
    </w:p>
    <w:p w14:paraId="69F94804" w14:textId="77777777" w:rsidR="00B930FA" w:rsidRDefault="00B930FA">
      <w:pPr>
        <w:jc w:val="center"/>
        <w:rPr>
          <w:rFonts w:ascii="Arial" w:hAnsi="Arial" w:cs="Arial"/>
          <w:sz w:val="28"/>
          <w:szCs w:val="28"/>
        </w:rPr>
      </w:pPr>
    </w:p>
    <w:p w14:paraId="1B4CAF86" w14:textId="77777777" w:rsidR="00B930FA" w:rsidRDefault="00F86760">
      <w:pPr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If you are interested in attending this or future sessions/events please email Becca: </w:t>
      </w:r>
      <w:hyperlink r:id="rId10" w:history="1">
        <w:r>
          <w:rPr>
            <w:rStyle w:val="Hyperlink"/>
            <w:rFonts w:ascii="Arial" w:hAnsi="Arial" w:cs="Arial"/>
            <w:color w:val="3333FF"/>
            <w:sz w:val="28"/>
            <w:szCs w:val="28"/>
          </w:rPr>
          <w:t>mailto:coaching@devonorienteering.co.uk</w:t>
        </w:r>
      </w:hyperlink>
      <w:r>
        <w:rPr>
          <w:rFonts w:ascii="Arial" w:hAnsi="Arial" w:cs="Arial"/>
          <w:sz w:val="28"/>
          <w:szCs w:val="28"/>
        </w:rPr>
        <w:t xml:space="preserve"> for more information. </w:t>
      </w:r>
    </w:p>
    <w:p w14:paraId="67F67AFF" w14:textId="77777777" w:rsidR="00B930FA" w:rsidRDefault="00B930FA">
      <w:pPr>
        <w:jc w:val="center"/>
        <w:rPr>
          <w:rFonts w:ascii="Calibri" w:hAnsi="Calibri" w:cs="Calibri"/>
          <w:color w:val="000000"/>
          <w:sz w:val="32"/>
          <w:szCs w:val="32"/>
        </w:rPr>
      </w:pPr>
    </w:p>
    <w:p w14:paraId="7FBDB009" w14:textId="77777777" w:rsidR="00A01192" w:rsidRDefault="00F86760">
      <w:pPr>
        <w:autoSpaceDE w:val="0"/>
        <w:rPr>
          <w:rFonts w:ascii="Arial" w:hAnsi="Arial" w:cs="Arial"/>
          <w:color w:val="000000"/>
          <w:sz w:val="28"/>
          <w:szCs w:val="28"/>
        </w:rPr>
      </w:pPr>
      <w:r w:rsidRPr="00676643">
        <w:rPr>
          <w:rFonts w:ascii="Calibri" w:hAnsi="Calibri" w:cs="Calibri"/>
          <w:b/>
          <w:color w:val="00B050"/>
          <w:sz w:val="32"/>
          <w:szCs w:val="32"/>
        </w:rPr>
        <w:t>Where:</w:t>
      </w:r>
      <w:r>
        <w:rPr>
          <w:rFonts w:ascii="Calibri" w:hAnsi="Calibri" w:cs="Calibri"/>
          <w:b/>
          <w:color w:val="009900"/>
          <w:sz w:val="32"/>
          <w:szCs w:val="32"/>
        </w:rPr>
        <w:t xml:space="preserve"> </w:t>
      </w:r>
      <w:r>
        <w:rPr>
          <w:rFonts w:ascii="Calibri" w:hAnsi="Calibri" w:cs="Calibri"/>
          <w:b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Haldon Forest Park EX6 7XR. </w:t>
      </w:r>
    </w:p>
    <w:p w14:paraId="75D9883D" w14:textId="1C478B74" w:rsidR="00B930FA" w:rsidRDefault="00F86760">
      <w:pPr>
        <w:autoSpaceDE w:val="0"/>
      </w:pPr>
      <w:hyperlink r:id="rId11" w:history="1">
        <w:r>
          <w:rPr>
            <w:rStyle w:val="Hyperlink"/>
            <w:rFonts w:ascii="Arial" w:hAnsi="Arial" w:cs="Arial"/>
            <w:sz w:val="28"/>
            <w:szCs w:val="28"/>
          </w:rPr>
          <w:t>https://www.forestryengland.uk/haldon-forest-park</w:t>
        </w:r>
      </w:hyperlink>
    </w:p>
    <w:p w14:paraId="354C72D0" w14:textId="0EAB2B9C" w:rsidR="00B930FA" w:rsidRDefault="00373FC2">
      <w:pPr>
        <w:autoSpaceDE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17AC10" wp14:editId="622480C3">
                <wp:simplePos x="0" y="0"/>
                <wp:positionH relativeFrom="column">
                  <wp:posOffset>1145</wp:posOffset>
                </wp:positionH>
                <wp:positionV relativeFrom="paragraph">
                  <wp:posOffset>130068</wp:posOffset>
                </wp:positionV>
                <wp:extent cx="4783654" cy="2911875"/>
                <wp:effectExtent l="0" t="0" r="444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654" cy="291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74D63" w14:textId="45565910" w:rsidR="00373FC2" w:rsidRDefault="00373F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5A6E3" wp14:editId="0664F48A">
                                  <wp:extent cx="4574240" cy="284734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6052" cy="2892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7AC1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1pt;margin-top:10.25pt;width:376.65pt;height:22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" fillcolor="white [3201]" stroked="f" strokeweight=".5pt">
                <v:textbox>
                  <w:txbxContent>
                    <w:p w14:paraId="69F74D63" w14:textId="45565910" w:rsidR="00373FC2" w:rsidRDefault="00373FC2">
                      <w:r>
                        <w:rPr>
                          <w:noProof/>
                        </w:rPr>
                        <w:drawing>
                          <wp:inline distT="0" distB="0" distL="0" distR="0" wp14:anchorId="7685A6E3" wp14:editId="0664F48A">
                            <wp:extent cx="4574240" cy="284734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6052" cy="2892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2D1DEB" w14:textId="2EB3A2C4" w:rsidR="00B930FA" w:rsidRDefault="00F370CC">
      <w:pPr>
        <w:autoSpaceDE w:val="0"/>
        <w:rPr>
          <w:rFonts w:ascii="Arial" w:hAnsi="Arial" w:cs="Arial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0099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2EFE0D8" wp14:editId="65FE5B79">
                <wp:simplePos x="0" y="0"/>
                <wp:positionH relativeFrom="column">
                  <wp:posOffset>2896876</wp:posOffset>
                </wp:positionH>
                <wp:positionV relativeFrom="paragraph">
                  <wp:posOffset>114967</wp:posOffset>
                </wp:positionV>
                <wp:extent cx="1642729" cy="589185"/>
                <wp:effectExtent l="0" t="0" r="8890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29" cy="589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CC992" w14:textId="16946F6C" w:rsidR="00F370CC" w:rsidRPr="00F370CC" w:rsidRDefault="00F370CC" w:rsidP="00397EE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Follow this path from the parking area and you will find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FE0D8" id="Text Box 19" o:spid="_x0000_s1027" type="#_x0000_t202" style="position:absolute;margin-left:228.1pt;margin-top:9.05pt;width:129.35pt;height:46.4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" fillcolor="white [3201]" strokeweight=".5pt">
                <v:textbox>
                  <w:txbxContent>
                    <w:p w14:paraId="2DCCC992" w14:textId="16946F6C" w:rsidR="00F370CC" w:rsidRPr="00F370CC" w:rsidRDefault="00F370CC" w:rsidP="00397EE0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Follow this path from the parking area and you will find us</w:t>
                      </w:r>
                    </w:p>
                  </w:txbxContent>
                </v:textbox>
              </v:shape>
            </w:pict>
          </mc:Fallback>
        </mc:AlternateContent>
      </w:r>
    </w:p>
    <w:p w14:paraId="1E5401CA" w14:textId="3812E3A8" w:rsidR="00373FC2" w:rsidRDefault="00373FC2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</w:p>
    <w:p w14:paraId="70231562" w14:textId="47B46FEF" w:rsidR="00373FC2" w:rsidRDefault="00F370CC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0099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9FFB524" wp14:editId="14B8F57D">
                <wp:simplePos x="0" y="0"/>
                <wp:positionH relativeFrom="column">
                  <wp:posOffset>945527</wp:posOffset>
                </wp:positionH>
                <wp:positionV relativeFrom="paragraph">
                  <wp:posOffset>36830</wp:posOffset>
                </wp:positionV>
                <wp:extent cx="280035" cy="255270"/>
                <wp:effectExtent l="25400" t="25400" r="24765" b="24130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2552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8A81" id="5-point Star 9" o:spid="_x0000_s1026" style="position:absolute;margin-left:74.45pt;margin-top:2.9pt;width:22.05pt;height:20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,255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" path="m,97504r106964,1l140018,r33053,97505l280035,97504r-86537,60261l226553,255269,140018,195008,53482,255269,86537,157765,,97504xe" fillcolor="yellow" strokecolor="#1f3763 [1604]" strokeweight="1pt">
                <v:stroke joinstyle="miter"/>
                <v:path arrowok="t" o:connecttype="custom" o:connectlocs="0,97504;106964,97505;140018,0;173071,97505;280035,97504;193498,157765;226553,255269;140018,195008;53482,255269;86537,157765;0,97504" o:connectangles="0,0,0,0,0,0,0,0,0,0,0"/>
              </v:shape>
            </w:pict>
          </mc:Fallback>
        </mc:AlternateContent>
      </w:r>
    </w:p>
    <w:p w14:paraId="29A32A3A" w14:textId="11C8DBE5" w:rsidR="00373FC2" w:rsidRDefault="00F370CC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0099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3E1283" wp14:editId="1DE5D481">
                <wp:simplePos x="0" y="0"/>
                <wp:positionH relativeFrom="column">
                  <wp:posOffset>949491</wp:posOffset>
                </wp:positionH>
                <wp:positionV relativeFrom="paragraph">
                  <wp:posOffset>57469</wp:posOffset>
                </wp:positionV>
                <wp:extent cx="88586" cy="565422"/>
                <wp:effectExtent l="25400" t="25400" r="3873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6" cy="5654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CD5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74.75pt;margin-top:4.55pt;width:7pt;height:44.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" strokecolor="yellow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99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4F9851C" wp14:editId="1E2C4C45">
                <wp:simplePos x="0" y="0"/>
                <wp:positionH relativeFrom="column">
                  <wp:posOffset>2197176</wp:posOffset>
                </wp:positionH>
                <wp:positionV relativeFrom="paragraph">
                  <wp:posOffset>5418</wp:posOffset>
                </wp:positionV>
                <wp:extent cx="776577" cy="347304"/>
                <wp:effectExtent l="25400" t="12700" r="24130" b="469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577" cy="3473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15107" id="Straight Arrow Connector 18" o:spid="_x0000_s1026" type="#_x0000_t32" style="position:absolute;margin-left:173pt;margin-top:.45pt;width:61.15pt;height:27.3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" strokecolor="yellow" strokeweight="3pt">
                <v:stroke endarrow="block" joinstyle="miter"/>
              </v:shape>
            </w:pict>
          </mc:Fallback>
        </mc:AlternateContent>
      </w:r>
    </w:p>
    <w:p w14:paraId="203B483A" w14:textId="29213589" w:rsidR="00373FC2" w:rsidRDefault="00373FC2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</w:p>
    <w:p w14:paraId="6A9D9B14" w14:textId="32BAB0E9" w:rsidR="00373FC2" w:rsidRDefault="00373FC2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303615" wp14:editId="11CA4C40">
                <wp:simplePos x="0" y="0"/>
                <wp:positionH relativeFrom="column">
                  <wp:posOffset>408009</wp:posOffset>
                </wp:positionH>
                <wp:positionV relativeFrom="paragraph">
                  <wp:posOffset>78752</wp:posOffset>
                </wp:positionV>
                <wp:extent cx="922655" cy="638175"/>
                <wp:effectExtent l="0" t="0" r="1714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28A79" w14:textId="6D74244A" w:rsidR="00373FC2" w:rsidRPr="00373FC2" w:rsidRDefault="00373FC2" w:rsidP="009723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Orienteering Taster Session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03615" id="Text Box 10" o:spid="_x0000_s1028" type="#_x0000_t202" style="position:absolute;margin-left:32.15pt;margin-top:6.2pt;width:72.65pt;height:5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" fillcolor="white [3201]" strokeweight=".5pt">
                <v:textbox>
                  <w:txbxContent>
                    <w:p w14:paraId="72528A79" w14:textId="6D74244A" w:rsidR="00373FC2" w:rsidRPr="00373FC2" w:rsidRDefault="00373FC2" w:rsidP="0097233C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Orienteering Taster Session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4E7EF6D" w14:textId="77777777" w:rsidR="00373FC2" w:rsidRDefault="00373FC2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</w:p>
    <w:p w14:paraId="38F446E9" w14:textId="75DCD8AF" w:rsidR="00A01192" w:rsidRDefault="00A01192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0099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EE775E" wp14:editId="1CFF25B9">
                <wp:simplePos x="0" y="0"/>
                <wp:positionH relativeFrom="column">
                  <wp:posOffset>3924852</wp:posOffset>
                </wp:positionH>
                <wp:positionV relativeFrom="paragraph">
                  <wp:posOffset>223122</wp:posOffset>
                </wp:positionV>
                <wp:extent cx="692459" cy="630315"/>
                <wp:effectExtent l="0" t="0" r="1905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59" cy="630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D9E94" w14:textId="2A871A34" w:rsidR="0097233C" w:rsidRPr="0097233C" w:rsidRDefault="0097233C" w:rsidP="009723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723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Pay for Parking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775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309.05pt;margin-top:17.55pt;width:54.5pt;height:49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" fillcolor="white [3201]" strokeweight=".5pt">
                <v:textbox>
                  <w:txbxContent>
                    <w:p w14:paraId="58FD9E94" w14:textId="2A871A34" w:rsidR="0097233C" w:rsidRPr="0097233C" w:rsidRDefault="0097233C" w:rsidP="0097233C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7233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Pay for Parking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2AFE10E3" w14:textId="5ACFEDA6" w:rsidR="00373FC2" w:rsidRDefault="00373FC2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</w:p>
    <w:p w14:paraId="7CAE1E35" w14:textId="77777777" w:rsidR="00397EE0" w:rsidRDefault="00F370CC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0099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E10032" wp14:editId="336A8E7A">
                <wp:simplePos x="0" y="0"/>
                <wp:positionH relativeFrom="column">
                  <wp:posOffset>3359405</wp:posOffset>
                </wp:positionH>
                <wp:positionV relativeFrom="paragraph">
                  <wp:posOffset>26266</wp:posOffset>
                </wp:positionV>
                <wp:extent cx="564260" cy="45719"/>
                <wp:effectExtent l="25400" t="50800" r="0" b="8191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426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BB6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64.5pt;margin-top:2.05pt;width:44.45pt;height:3.6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" strokecolor="yellow" strokeweight="3pt">
                <v:stroke endarrow="block" joinstyle="miter"/>
              </v:shape>
            </w:pict>
          </mc:Fallback>
        </mc:AlternateContent>
      </w:r>
    </w:p>
    <w:p w14:paraId="32E1A00E" w14:textId="5BC3AC19" w:rsidR="00B930FA" w:rsidRDefault="00F86760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  <w:r w:rsidRPr="00676643">
        <w:rPr>
          <w:rFonts w:ascii="Calibri" w:hAnsi="Calibri" w:cs="Calibri"/>
          <w:b/>
          <w:bCs/>
          <w:color w:val="00B050"/>
          <w:sz w:val="32"/>
          <w:szCs w:val="32"/>
        </w:rPr>
        <w:lastRenderedPageBreak/>
        <w:t xml:space="preserve">What to bring:  </w:t>
      </w:r>
      <w:r>
        <w:rPr>
          <w:rFonts w:ascii="Arial" w:hAnsi="Arial" w:cs="Arial"/>
          <w:sz w:val="28"/>
          <w:szCs w:val="28"/>
        </w:rPr>
        <w:t xml:space="preserve">Suitable footwear for walking/jogging on and off forest </w:t>
      </w:r>
      <w:r>
        <w:rPr>
          <w:rFonts w:ascii="Arial" w:hAnsi="Arial" w:cs="Arial"/>
          <w:sz w:val="28"/>
          <w:szCs w:val="28"/>
        </w:rPr>
        <w:t>trails; a compass if you have one (or borrow ours); weather-suitable clothing; water to drink.</w:t>
      </w:r>
      <w:r>
        <w:rPr>
          <w:rFonts w:ascii="Arial" w:hAnsi="Arial" w:cs="Arial"/>
          <w:b/>
          <w:bCs/>
          <w:color w:val="009900"/>
          <w:sz w:val="32"/>
          <w:szCs w:val="32"/>
        </w:rPr>
        <w:t xml:space="preserve"> </w:t>
      </w:r>
    </w:p>
    <w:p w14:paraId="14C61134" w14:textId="77777777" w:rsidR="00B930FA" w:rsidRDefault="00B930FA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</w:p>
    <w:p w14:paraId="0D8EC2BF" w14:textId="2D4966C2" w:rsidR="00B930FA" w:rsidRDefault="00F86760">
      <w:pPr>
        <w:autoSpaceDE w:val="0"/>
        <w:rPr>
          <w:b/>
          <w:bCs/>
        </w:rPr>
      </w:pPr>
      <w:r w:rsidRPr="00676643">
        <w:rPr>
          <w:rFonts w:ascii="Calibri" w:hAnsi="Calibri" w:cs="Calibri"/>
          <w:b/>
          <w:bCs/>
          <w:color w:val="00B050"/>
          <w:sz w:val="32"/>
          <w:szCs w:val="32"/>
        </w:rPr>
        <w:t>F</w:t>
      </w:r>
      <w:r w:rsidR="00584DA0" w:rsidRPr="00676643">
        <w:rPr>
          <w:rFonts w:ascii="Calibri" w:hAnsi="Calibri" w:cs="Calibri"/>
          <w:b/>
          <w:bCs/>
          <w:color w:val="00B050"/>
          <w:sz w:val="32"/>
          <w:szCs w:val="32"/>
        </w:rPr>
        <w:t>uture</w:t>
      </w:r>
      <w:r w:rsidRPr="00676643">
        <w:rPr>
          <w:rFonts w:ascii="Calibri" w:hAnsi="Calibri" w:cs="Calibri"/>
          <w:b/>
          <w:bCs/>
          <w:color w:val="00B050"/>
          <w:sz w:val="32"/>
          <w:szCs w:val="32"/>
        </w:rPr>
        <w:t xml:space="preserve"> Sessions</w:t>
      </w:r>
      <w:r>
        <w:rPr>
          <w:rFonts w:ascii="Calibri" w:hAnsi="Calibri" w:cs="Calibri"/>
          <w:b/>
          <w:bCs/>
          <w:color w:val="009933"/>
          <w:sz w:val="32"/>
          <w:szCs w:val="32"/>
        </w:rPr>
        <w:t>:</w:t>
      </w:r>
      <w:r>
        <w:rPr>
          <w:rFonts w:ascii="Arial" w:hAnsi="Arial" w:cs="Arial"/>
          <w:color w:val="009933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We expect to run </w:t>
      </w:r>
      <w:r w:rsidR="00584DA0">
        <w:rPr>
          <w:rFonts w:ascii="Arial" w:hAnsi="Arial" w:cs="Arial"/>
          <w:sz w:val="28"/>
          <w:szCs w:val="28"/>
        </w:rPr>
        <w:t>more</w:t>
      </w:r>
      <w:r>
        <w:rPr>
          <w:rFonts w:ascii="Arial" w:hAnsi="Arial" w:cs="Arial"/>
          <w:sz w:val="28"/>
          <w:szCs w:val="28"/>
        </w:rPr>
        <w:t xml:space="preserve"> sessions in the spring, to help you build your skills further: Saturdays 15</w:t>
      </w:r>
      <w:r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>, 22</w:t>
      </w:r>
      <w:r>
        <w:rPr>
          <w:rFonts w:ascii="Arial" w:hAnsi="Arial" w:cs="Arial"/>
          <w:sz w:val="28"/>
          <w:szCs w:val="28"/>
          <w:vertAlign w:val="superscript"/>
        </w:rPr>
        <w:t>nd</w:t>
      </w:r>
      <w:r>
        <w:rPr>
          <w:rFonts w:ascii="Arial" w:hAnsi="Arial" w:cs="Arial"/>
          <w:sz w:val="28"/>
          <w:szCs w:val="28"/>
        </w:rPr>
        <w:t xml:space="preserve"> and 29</w:t>
      </w:r>
      <w:r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April, and 6</w:t>
      </w:r>
      <w:r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May.</w:t>
      </w:r>
    </w:p>
    <w:p w14:paraId="38D1DE79" w14:textId="77777777" w:rsidR="00B930FA" w:rsidRDefault="00B930FA">
      <w:pPr>
        <w:autoSpaceDE w:val="0"/>
        <w:jc w:val="center"/>
        <w:rPr>
          <w:b/>
          <w:bCs/>
        </w:rPr>
      </w:pPr>
    </w:p>
    <w:p w14:paraId="66508D90" w14:textId="77777777" w:rsidR="00B930FA" w:rsidRPr="00676643" w:rsidRDefault="00F86760">
      <w:pPr>
        <w:autoSpaceDE w:val="0"/>
        <w:rPr>
          <w:color w:val="00B050"/>
        </w:rPr>
      </w:pPr>
      <w:r w:rsidRPr="00676643">
        <w:rPr>
          <w:rFonts w:ascii="Calibri" w:hAnsi="Calibri" w:cs="Calibri"/>
          <w:b/>
          <w:bCs/>
          <w:color w:val="00B050"/>
          <w:sz w:val="32"/>
          <w:szCs w:val="32"/>
        </w:rPr>
        <w:t>Example of a map &amp; orienteering course:</w:t>
      </w:r>
    </w:p>
    <w:p w14:paraId="3B53C3B3" w14:textId="77777777" w:rsidR="00B930FA" w:rsidRDefault="00373FC2">
      <w:pPr>
        <w:autoSpaceDE w:val="0"/>
        <w:jc w:val="center"/>
        <w:rPr>
          <w:b/>
          <w:bCs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17C8F695" wp14:editId="13A8659C">
            <wp:simplePos x="0" y="0"/>
            <wp:positionH relativeFrom="column">
              <wp:posOffset>2047875</wp:posOffset>
            </wp:positionH>
            <wp:positionV relativeFrom="paragraph">
              <wp:posOffset>59690</wp:posOffset>
            </wp:positionV>
            <wp:extent cx="1995170" cy="2593340"/>
            <wp:effectExtent l="0" t="0" r="0" b="0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593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78392" w14:textId="77777777" w:rsidR="00B930FA" w:rsidRDefault="00B930FA">
      <w:pPr>
        <w:autoSpaceDE w:val="0"/>
        <w:jc w:val="center"/>
        <w:rPr>
          <w:b/>
          <w:bCs/>
        </w:rPr>
      </w:pPr>
    </w:p>
    <w:p w14:paraId="44CF2DD6" w14:textId="77777777" w:rsidR="00B930FA" w:rsidRDefault="00F86760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  <w:r w:rsidRPr="00676643">
        <w:rPr>
          <w:rFonts w:ascii="Calibri" w:hAnsi="Calibri" w:cs="Calibri"/>
          <w:b/>
          <w:bCs/>
          <w:color w:val="00B050"/>
          <w:sz w:val="32"/>
          <w:szCs w:val="32"/>
        </w:rPr>
        <w:t xml:space="preserve">Special offer: </w:t>
      </w:r>
      <w:r w:rsidRPr="00676643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If you attend 3 or more sessions, we will give you free membership to Devon Orienteering Club and British Orienteering Federation!</w:t>
      </w:r>
    </w:p>
    <w:p w14:paraId="5B1E549D" w14:textId="77777777" w:rsidR="00B930FA" w:rsidRDefault="00B930FA">
      <w:pPr>
        <w:autoSpaceDE w:val="0"/>
        <w:rPr>
          <w:rFonts w:ascii="Calibri" w:hAnsi="Calibri" w:cs="Calibri"/>
          <w:b/>
          <w:bCs/>
          <w:color w:val="009900"/>
          <w:sz w:val="32"/>
          <w:szCs w:val="32"/>
        </w:rPr>
      </w:pPr>
    </w:p>
    <w:p w14:paraId="35A0FE20" w14:textId="578EEE9E" w:rsidR="00B930FA" w:rsidRDefault="00F86760">
      <w:pPr>
        <w:autoSpaceDE w:val="0"/>
      </w:pPr>
      <w:r>
        <w:rPr>
          <w:rFonts w:ascii="Calibri" w:hAnsi="Calibri" w:cs="Calibri"/>
          <w:b/>
          <w:bCs/>
          <w:color w:val="009933"/>
          <w:sz w:val="32"/>
          <w:szCs w:val="32"/>
        </w:rPr>
        <w:t xml:space="preserve">Note: </w:t>
      </w:r>
      <w:r>
        <w:rPr>
          <w:rFonts w:ascii="Arial" w:hAnsi="Arial" w:cs="Arial"/>
          <w:sz w:val="28"/>
          <w:szCs w:val="28"/>
        </w:rPr>
        <w:t xml:space="preserve"> Children </w:t>
      </w:r>
      <w:r w:rsidR="00676643">
        <w:rPr>
          <w:rFonts w:ascii="Arial" w:hAnsi="Arial" w:cs="Arial"/>
          <w:sz w:val="28"/>
          <w:szCs w:val="28"/>
        </w:rPr>
        <w:t xml:space="preserve">under 16 </w:t>
      </w:r>
      <w:r>
        <w:rPr>
          <w:rFonts w:ascii="Arial" w:hAnsi="Arial" w:cs="Arial"/>
          <w:sz w:val="28"/>
          <w:szCs w:val="28"/>
        </w:rPr>
        <w:t xml:space="preserve">must be accompanied by a </w:t>
      </w:r>
      <w:r>
        <w:rPr>
          <w:rFonts w:ascii="Arial" w:hAnsi="Arial" w:cs="Arial"/>
          <w:sz w:val="28"/>
          <w:szCs w:val="28"/>
        </w:rPr>
        <w:t>responsible adult.</w:t>
      </w:r>
    </w:p>
    <w:p w14:paraId="7C41EB76" w14:textId="77777777" w:rsidR="005F0A45" w:rsidRDefault="005F0A45">
      <w:pPr>
        <w:autoSpaceDE w:val="0"/>
      </w:pPr>
    </w:p>
    <w:sectPr w:rsidR="005F0A4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1021" w:bottom="851" w:left="1021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9801C" w14:textId="77777777" w:rsidR="00263E56" w:rsidRDefault="00263E56" w:rsidP="000D223E">
      <w:r>
        <w:separator/>
      </w:r>
    </w:p>
  </w:endnote>
  <w:endnote w:type="continuationSeparator" w:id="0">
    <w:p w14:paraId="378FA886" w14:textId="77777777" w:rsidR="00263E56" w:rsidRDefault="00263E56" w:rsidP="000D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86431" w14:textId="77777777" w:rsidR="000D223E" w:rsidRDefault="000D22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ECC09" w14:textId="77777777" w:rsidR="000D223E" w:rsidRDefault="000D22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713A5" w14:textId="77777777" w:rsidR="000D223E" w:rsidRDefault="000D22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AFD6C" w14:textId="77777777" w:rsidR="00263E56" w:rsidRDefault="00263E56" w:rsidP="000D223E">
      <w:r>
        <w:separator/>
      </w:r>
    </w:p>
  </w:footnote>
  <w:footnote w:type="continuationSeparator" w:id="0">
    <w:p w14:paraId="198BC63D" w14:textId="77777777" w:rsidR="00263E56" w:rsidRDefault="00263E56" w:rsidP="000D2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AC00B" w14:textId="77777777" w:rsidR="000D223E" w:rsidRDefault="000D22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8BF5D" w14:textId="77777777" w:rsidR="000D223E" w:rsidRDefault="000D22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B97B1" w14:textId="77777777" w:rsidR="000D223E" w:rsidRDefault="000D22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24414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SystemFonts/>
  <w:hideSpellingErrors/>
  <w:hideGrammaticalError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23E"/>
    <w:rsid w:val="0005408B"/>
    <w:rsid w:val="00060877"/>
    <w:rsid w:val="000D223E"/>
    <w:rsid w:val="001C0A94"/>
    <w:rsid w:val="00263E56"/>
    <w:rsid w:val="00373FC2"/>
    <w:rsid w:val="00397EE0"/>
    <w:rsid w:val="00547C90"/>
    <w:rsid w:val="00584DA0"/>
    <w:rsid w:val="005F0A45"/>
    <w:rsid w:val="00676643"/>
    <w:rsid w:val="0097233C"/>
    <w:rsid w:val="00974545"/>
    <w:rsid w:val="00A01192"/>
    <w:rsid w:val="00B930FA"/>
    <w:rsid w:val="00F370CC"/>
    <w:rsid w:val="00F8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8A7C9CA"/>
  <w15:chartTrackingRefBased/>
  <w15:docId w15:val="{80D77E46-B723-2746-AE78-D8AFCB63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after="60"/>
      <w:jc w:val="center"/>
      <w:outlineLvl w:val="0"/>
    </w:pPr>
    <w:rPr>
      <w:rFonts w:ascii="Arial" w:hAnsi="Arial" w:cs="Arial"/>
      <w:b/>
      <w:bCs/>
      <w:kern w:val="1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efaultParagraphFont2">
    <w:name w:val="Default Paragraph Font2"/>
  </w:style>
  <w:style w:type="character" w:customStyle="1" w:styleId="WW8Num2z0">
    <w:name w:val="WW8Num2z0"/>
    <w:rPr>
      <w:rFonts w:ascii="Symbol" w:hAnsi="Symbol" w:cs="OpenSymbol"/>
      <w:color w:val="000000"/>
      <w:sz w:val="32"/>
      <w:szCs w:val="32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DefaultParagraphFont">
    <w:name w:val="WW-Default Paragraph Font"/>
  </w:style>
  <w:style w:type="character" w:customStyle="1" w:styleId="DefaultParagraphFont1">
    <w:name w:val="Default Paragraph Font1"/>
  </w:style>
  <w:style w:type="character" w:customStyle="1" w:styleId="WW-DefaultParagraphFont1">
    <w:name w:val="WW-Default Paragraph Font1"/>
  </w:style>
  <w:style w:type="character" w:customStyle="1" w:styleId="WW-DefaultParagraphFont11">
    <w:name w:val="WW-Default Paragraph Font11"/>
  </w:style>
  <w:style w:type="character" w:styleId="Hyperlink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00"/>
      <w:u w:val="single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CommentTextChar">
    <w:name w:val="Comment Text Char"/>
  </w:style>
  <w:style w:type="character" w:customStyle="1" w:styleId="CommentSubjectChar">
    <w:name w:val="Comment Subject Char"/>
    <w:rPr>
      <w:b/>
      <w:bCs/>
    </w:rPr>
  </w:style>
  <w:style w:type="character" w:styleId="UnresolvedMention">
    <w:name w:val="Unresolved Mention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Arial"/>
    </w:rPr>
  </w:style>
  <w:style w:type="paragraph" w:customStyle="1" w:styleId="Caption2">
    <w:name w:val="Caption2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Arial"/>
      <w:i/>
      <w:i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customStyle="1" w:styleId="CommentText1">
    <w:name w:val="Comment Text1"/>
    <w:basedOn w:val="Normal"/>
    <w:rPr>
      <w:sz w:val="20"/>
      <w:szCs w:val="20"/>
    </w:rPr>
  </w:style>
  <w:style w:type="paragraph" w:styleId="CommentSubject">
    <w:name w:val="annotation subject"/>
    <w:basedOn w:val="CommentText1"/>
    <w:next w:val="CommentText1"/>
    <w:rPr>
      <w:b/>
      <w:bCs/>
    </w:rPr>
  </w:style>
  <w:style w:type="paragraph" w:styleId="CommentText">
    <w:name w:val="annotation text"/>
    <w:basedOn w:val="Normal"/>
    <w:link w:val="CommentTextChar1"/>
    <w:uiPriority w:val="99"/>
    <w:semiHidden/>
    <w:unhideWhenUsed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Pr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8" Type="http://schemas.openxmlformats.org/officeDocument/2006/relationships/header" Target="header2.xml" /><Relationship Id="rId3" Type="http://schemas.openxmlformats.org/officeDocument/2006/relationships/settings" Target="settings.xml" /><Relationship Id="rId21" Type="http://schemas.openxmlformats.org/officeDocument/2006/relationships/header" Target="header3.xml" /><Relationship Id="rId7" Type="http://schemas.openxmlformats.org/officeDocument/2006/relationships/image" Target="media/image1.jpeg" /><Relationship Id="rId12" Type="http://schemas.openxmlformats.org/officeDocument/2006/relationships/image" Target="media/image3.png" /><Relationship Id="rId17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4.png" /><Relationship Id="rId20" Type="http://schemas.openxmlformats.org/officeDocument/2006/relationships/footer" Target="foot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forestryengland.uk/haldon-forest-park" TargetMode="External" /><Relationship Id="rId24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30.png" /><Relationship Id="rId23" Type="http://schemas.openxmlformats.org/officeDocument/2006/relationships/fontTable" Target="fontTable.xml" /><Relationship Id="rId10" Type="http://schemas.openxmlformats.org/officeDocument/2006/relationships/hyperlink" Target="mailto:coaching@devonorienteering.co.uk" TargetMode="External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yperlink" Target="https://www.devonorienteering.co.uk/events" TargetMode="External" /><Relationship Id="rId22" Type="http://schemas.openxmlformats.org/officeDocument/2006/relationships/footer" Target="footer3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OLY74TEV\Devon%20Orienteering%20Club%20Letterhead%20Fixtures%20Secretary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Devon%20Orienteering%20Club%20Letterhead%20Fixtures%20Secretary.dot</Template>
  <TotalTime>1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</vt:lpstr>
    </vt:vector>
  </TitlesOfParts>
  <Company/>
  <LinksUpToDate>false</LinksUpToDate>
  <CharactersWithSpaces>1570</CharactersWithSpaces>
  <SharedDoc>false</SharedDoc>
  <HLinks>
    <vt:vector size="18" baseType="variant">
      <vt:variant>
        <vt:i4>6029384</vt:i4>
      </vt:variant>
      <vt:variant>
        <vt:i4>6</vt:i4>
      </vt:variant>
      <vt:variant>
        <vt:i4>0</vt:i4>
      </vt:variant>
      <vt:variant>
        <vt:i4>5</vt:i4>
      </vt:variant>
      <vt:variant>
        <vt:lpwstr>https://www.forestryengland.uk/haldon-forest-park</vt:lpwstr>
      </vt:variant>
      <vt:variant>
        <vt:lpwstr/>
      </vt:variant>
      <vt:variant>
        <vt:i4>589937</vt:i4>
      </vt:variant>
      <vt:variant>
        <vt:i4>3</vt:i4>
      </vt:variant>
      <vt:variant>
        <vt:i4>0</vt:i4>
      </vt:variant>
      <vt:variant>
        <vt:i4>5</vt:i4>
      </vt:variant>
      <vt:variant>
        <vt:lpwstr>mailto:coaching@devonorienteering.co.uk</vt:lpwstr>
      </vt:variant>
      <vt:variant>
        <vt:lpwstr/>
      </vt:variant>
      <vt:variant>
        <vt:i4>2293862</vt:i4>
      </vt:variant>
      <vt:variant>
        <vt:i4>0</vt:i4>
      </vt:variant>
      <vt:variant>
        <vt:i4>0</vt:i4>
      </vt:variant>
      <vt:variant>
        <vt:i4>5</vt:i4>
      </vt:variant>
      <vt:variant>
        <vt:lpwstr>https://www.devonorienteering.co.uk/events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</dc:title>
  <dc:subject/>
  <dc:creator>Lew Bean</dc:creator>
  <cp:keywords/>
  <cp:lastModifiedBy>andy reynolds</cp:lastModifiedBy>
  <cp:revision>2</cp:revision>
  <cp:lastPrinted>2011-04-04T13:08:00Z</cp:lastPrinted>
  <dcterms:created xsi:type="dcterms:W3CDTF">2023-01-25T12:50:00Z</dcterms:created>
  <dcterms:modified xsi:type="dcterms:W3CDTF">2023-01-25T12:50:00Z</dcterms:modified>
</cp:coreProperties>
</file>